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00" w:rsidRPr="00D04121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468pt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fill o:detectmouseclick="t"/>
            <v:textbox>
              <w:txbxContent>
                <w:p w:rsidR="00166A00" w:rsidRPr="00D04121" w:rsidRDefault="00166A00" w:rsidP="00D0412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color w:val="FF00FF"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b/>
                      <w:color w:val="FF00FF"/>
                      <w:sz w:val="72"/>
                      <w:szCs w:val="72"/>
                      <w:lang w:eastAsia="ru-RU"/>
                    </w:rPr>
                    <w:t>"Родителям о прививках"</w:t>
                  </w:r>
                </w:p>
              </w:txbxContent>
            </v:textbox>
            <w10:wrap type="square"/>
          </v:shape>
        </w:pict>
      </w:r>
      <w:r w:rsidRPr="00D04121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166A00" w:rsidRDefault="00166A00" w:rsidP="00D0412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04121">
        <w:rPr>
          <w:rFonts w:ascii="Times New Roman" w:hAnsi="Times New Roman"/>
          <w:sz w:val="24"/>
          <w:szCs w:val="24"/>
          <w:lang w:eastAsia="ru-RU"/>
        </w:rPr>
        <w:t>    </w:t>
      </w:r>
    </w:p>
    <w:p w:rsidR="00166A00" w:rsidRPr="00064249" w:rsidRDefault="00166A00" w:rsidP="00064249">
      <w:pPr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064249">
        <w:rPr>
          <w:rFonts w:ascii="Times New Roman" w:hAnsi="Times New Roman"/>
          <w:b/>
          <w:sz w:val="40"/>
          <w:szCs w:val="40"/>
          <w:lang w:eastAsia="ru-RU"/>
        </w:rPr>
        <w:t>Уважаемые родители!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121">
        <w:rPr>
          <w:rFonts w:ascii="Times New Roman" w:hAnsi="Times New Roman"/>
          <w:sz w:val="28"/>
          <w:szCs w:val="28"/>
          <w:lang w:eastAsia="ru-RU"/>
        </w:rPr>
        <w:t xml:space="preserve">Вам необходимо знать, что только проф. прививки могут защитить Вашего ребенка от таких заболеваний, как полиомиелит, дифтерия, коклюш, туберкулез, столбняк, гепатит « В» корь, эпид. паротит, краснуха.  Чем опасны заболевания, прививки против которых включены в календарь прививок России? 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121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Полиомиелит (или детский паралич</w:t>
      </w:r>
      <w:r w:rsidRPr="00D04121">
        <w:rPr>
          <w:rFonts w:ascii="Times New Roman" w:hAnsi="Times New Roman"/>
          <w:sz w:val="28"/>
          <w:szCs w:val="28"/>
          <w:lang w:eastAsia="ru-RU"/>
        </w:rPr>
        <w:t xml:space="preserve">) - острое инфекционное заболевание преимущественно, поражающее центральную нервную систему, в первую очередь спинной мозг. Заболевание приводит к развитию параличей, приводящих заболевшего ребенка к инвалидности. 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121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Острый гепатит «В»</w:t>
      </w:r>
      <w:r w:rsidRPr="00D04121">
        <w:rPr>
          <w:rFonts w:ascii="Times New Roman" w:hAnsi="Times New Roman"/>
          <w:sz w:val="28"/>
          <w:szCs w:val="28"/>
          <w:lang w:eastAsia="ru-RU"/>
        </w:rPr>
        <w:t xml:space="preserve"> - тяжелое инфекционное заболевание, характеризующееся воспалительным поражением печени. Перенесенный в раннем возрасте вирусный гепатит «В» в 50-90% случаев переходит в хроническую форму, приводящую в дальнейшем к циррозу печени и первичному раку печени. Чем младше возраст, в котором происходит инфицирование, тем выше вероятность стать хроническим носителем. 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121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Туберкулез</w:t>
      </w:r>
      <w:r w:rsidRPr="00D04121">
        <w:rPr>
          <w:rFonts w:ascii="Times New Roman" w:hAnsi="Times New Roman"/>
          <w:sz w:val="28"/>
          <w:szCs w:val="28"/>
          <w:lang w:eastAsia="ru-RU"/>
        </w:rPr>
        <w:t xml:space="preserve"> - заболевание поражает легкие и бронхи, однако возможно поражение и других органов. При туберкулезе возможно развитие туберкулезного менингита, устойчивых к противотуберкулезным препаратам. 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121">
        <w:rPr>
          <w:rFonts w:ascii="Times New Roman" w:hAnsi="Times New Roman"/>
          <w:sz w:val="28"/>
          <w:szCs w:val="28"/>
          <w:lang w:eastAsia="ru-RU"/>
        </w:rPr>
        <w:t> </w:t>
      </w:r>
      <w:r w:rsidRPr="00D04121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Коклюш</w:t>
      </w:r>
      <w:r w:rsidRPr="00D04121">
        <w:rPr>
          <w:rFonts w:ascii="Times New Roman" w:hAnsi="Times New Roman"/>
          <w:sz w:val="28"/>
          <w:szCs w:val="28"/>
          <w:lang w:eastAsia="ru-RU"/>
        </w:rPr>
        <w:t xml:space="preserve"> -инфекционное заболевание дыхательных путей. опасным является поражение легких, особенно в грудном возрасте. Серьезным осложнением является энцефалопатия, которая вследствие судорог, может привести к смерти или оставить после себя стойкие повреждения, глухоту или эпилептические приступы. 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D04121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Дифтерия</w:t>
      </w:r>
      <w:r w:rsidRPr="00D04121">
        <w:rPr>
          <w:rFonts w:ascii="Times New Roman" w:hAnsi="Times New Roman"/>
          <w:sz w:val="28"/>
          <w:szCs w:val="28"/>
          <w:lang w:eastAsia="ru-RU"/>
        </w:rPr>
        <w:t xml:space="preserve"> - острое инфекционное заболевание, характеризующееся токсическим поражением организма, преимущественно сердечно-сосудистой и нервной систем, а также местным воспалительным процессом </w:t>
      </w:r>
      <w:r>
        <w:rPr>
          <w:rFonts w:ascii="Times New Roman" w:hAnsi="Times New Roman"/>
          <w:sz w:val="28"/>
          <w:szCs w:val="28"/>
          <w:lang w:eastAsia="ru-RU"/>
        </w:rPr>
        <w:t>с образованием налета</w:t>
      </w:r>
      <w:r w:rsidRPr="00D04121">
        <w:rPr>
          <w:rFonts w:ascii="Times New Roman" w:hAnsi="Times New Roman"/>
          <w:sz w:val="28"/>
          <w:szCs w:val="28"/>
          <w:lang w:eastAsia="ru-RU"/>
        </w:rPr>
        <w:t xml:space="preserve">. Возможны такие осложнения миокардиты, полиневриты, включая поражение черепных и перифических нервов, токсический невроз. 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121">
        <w:rPr>
          <w:rFonts w:ascii="Times New Roman" w:hAnsi="Times New Roman"/>
          <w:sz w:val="28"/>
          <w:szCs w:val="28"/>
          <w:lang w:eastAsia="ru-RU"/>
        </w:rPr>
        <w:t> </w:t>
      </w:r>
      <w:r w:rsidRPr="00D04121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Столбняк</w:t>
      </w:r>
      <w:r w:rsidRPr="00D04121">
        <w:rPr>
          <w:rFonts w:ascii="Times New Roman" w:hAnsi="Times New Roman"/>
          <w:sz w:val="28"/>
          <w:szCs w:val="28"/>
          <w:lang w:eastAsia="ru-RU"/>
        </w:rPr>
        <w:t xml:space="preserve"> - поражает нервную систему и сопровождается высокой летальностью вследствие паралича дыхания и сердечной мышцы. 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121">
        <w:rPr>
          <w:rFonts w:ascii="Times New Roman" w:hAnsi="Times New Roman"/>
          <w:sz w:val="28"/>
          <w:szCs w:val="28"/>
          <w:lang w:eastAsia="ru-RU"/>
        </w:rPr>
        <w:t> </w:t>
      </w:r>
      <w:r w:rsidRPr="00D04121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Корь</w:t>
      </w:r>
      <w:r w:rsidRPr="00D04121">
        <w:rPr>
          <w:rFonts w:ascii="Times New Roman" w:hAnsi="Times New Roman"/>
          <w:sz w:val="28"/>
          <w:szCs w:val="28"/>
          <w:lang w:eastAsia="ru-RU"/>
        </w:rPr>
        <w:t xml:space="preserve"> - заболевание может вызвать развитие отита, пневмонии, не поддающей антибиотикотерапии, энцефалит. Риск тяжелых осложнений и смерти особенно велик у маленьких детей. 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121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Эпидемический паротит</w:t>
      </w:r>
      <w:r w:rsidRPr="00D04121">
        <w:rPr>
          <w:rFonts w:ascii="Times New Roman" w:hAnsi="Times New Roman"/>
          <w:sz w:val="28"/>
          <w:szCs w:val="28"/>
          <w:lang w:eastAsia="ru-RU"/>
        </w:rPr>
        <w:t xml:space="preserve"> 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 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8"/>
          <w:szCs w:val="28"/>
          <w:lang w:eastAsia="ru-RU"/>
        </w:rPr>
      </w:pPr>
      <w:r w:rsidRPr="00D04121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166A00" w:rsidRPr="00D04121" w:rsidRDefault="00166A00" w:rsidP="00D0412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166A00" w:rsidRPr="00D04121" w:rsidRDefault="00166A00" w:rsidP="00D0412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D04121">
        <w:rPr>
          <w:rFonts w:ascii="Times New Roman" w:hAnsi="Times New Roman"/>
          <w:color w:val="FF0000"/>
          <w:sz w:val="36"/>
          <w:szCs w:val="36"/>
          <w:lang w:eastAsia="ru-RU"/>
        </w:rPr>
        <w:t>РОДИТЕЛИ!  ПОМНИТЕ!</w:t>
      </w:r>
      <w:r w:rsidRPr="00D04121">
        <w:rPr>
          <w:rFonts w:ascii="Times New Roman" w:hAnsi="Times New Roman"/>
          <w:sz w:val="36"/>
          <w:szCs w:val="36"/>
          <w:lang w:eastAsia="ru-RU"/>
        </w:rPr>
        <w:t xml:space="preserve"> 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04121">
        <w:rPr>
          <w:rFonts w:ascii="Times New Roman" w:hAnsi="Times New Roman"/>
          <w:b/>
          <w:i/>
          <w:sz w:val="28"/>
          <w:szCs w:val="28"/>
          <w:lang w:eastAsia="ru-RU"/>
        </w:rPr>
        <w:t>Прививая ребенка, Вы защищаете его от инфекционных заболеваний!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04121">
        <w:rPr>
          <w:rFonts w:ascii="Times New Roman" w:hAnsi="Times New Roman"/>
          <w:b/>
          <w:i/>
          <w:sz w:val="28"/>
          <w:szCs w:val="28"/>
          <w:lang w:eastAsia="ru-RU"/>
        </w:rPr>
        <w:t>Отказываясь от прививок, Вы рискуете здоровьем и жизнью Вашего ребенка!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04121">
        <w:rPr>
          <w:rFonts w:ascii="Times New Roman" w:hAnsi="Times New Roman"/>
          <w:b/>
          <w:i/>
          <w:sz w:val="28"/>
          <w:szCs w:val="28"/>
          <w:lang w:eastAsia="ru-RU"/>
        </w:rPr>
        <w:t>Помогите Вашему ребенку!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66A00" w:rsidRPr="00D04121" w:rsidRDefault="00166A00" w:rsidP="00D04121">
      <w:pPr>
        <w:spacing w:before="100" w:beforeAutospacing="1" w:after="100" w:afterAutospacing="1" w:line="293" w:lineRule="atLeast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04121">
        <w:rPr>
          <w:rFonts w:ascii="Times New Roman" w:hAnsi="Times New Roman"/>
          <w:b/>
          <w:i/>
          <w:sz w:val="28"/>
          <w:szCs w:val="28"/>
          <w:lang w:eastAsia="ru-RU"/>
        </w:rPr>
        <w:t>Защитите его от инфекционных заболеваний, и от вызываемых ими тяжелых осложнений и последствий!</w:t>
      </w:r>
    </w:p>
    <w:p w:rsidR="00166A00" w:rsidRPr="00D04121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D04121">
        <w:rPr>
          <w:rFonts w:ascii="Times New Roman" w:hAnsi="Times New Roman"/>
          <w:i/>
          <w:sz w:val="28"/>
          <w:szCs w:val="28"/>
          <w:lang w:eastAsia="ru-RU"/>
        </w:rPr>
        <w:t xml:space="preserve">  </w:t>
      </w:r>
    </w:p>
    <w:p w:rsidR="00166A00" w:rsidRDefault="00166A00" w:rsidP="00D04121">
      <w:pPr>
        <w:spacing w:before="100" w:beforeAutospacing="1" w:after="100" w:afterAutospacing="1" w:line="293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Старшая медсестра Сагдеева Г.А.</w:t>
      </w:r>
    </w:p>
    <w:p w:rsidR="00166A00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</w:p>
    <w:p w:rsidR="00166A00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</w:p>
    <w:p w:rsidR="00166A00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</w:p>
    <w:p w:rsidR="00166A00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</w:p>
    <w:p w:rsidR="00166A00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</w:p>
    <w:p w:rsidR="00166A00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</w:p>
    <w:p w:rsidR="00166A00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</w:p>
    <w:p w:rsidR="00166A00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</w:p>
    <w:p w:rsidR="00166A00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</w:p>
    <w:p w:rsidR="00166A00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</w:p>
    <w:p w:rsidR="00166A00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</w:p>
    <w:p w:rsidR="00166A00" w:rsidRPr="00D04121" w:rsidRDefault="00166A00" w:rsidP="00D04121">
      <w:pPr>
        <w:spacing w:before="100" w:beforeAutospacing="1" w:after="100" w:afterAutospacing="1" w:line="293" w:lineRule="atLeast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166A00" w:rsidRPr="00D04121" w:rsidSect="00D04121">
      <w:pgSz w:w="11906" w:h="16838"/>
      <w:pgMar w:top="1134" w:right="991" w:bottom="993" w:left="1276" w:header="708" w:footer="708" w:gutter="0"/>
      <w:pgBorders w:offsetFrom="page">
        <w:top w:val="peopleHats" w:sz="20" w:space="24" w:color="auto"/>
        <w:left w:val="peopleHats" w:sz="20" w:space="24" w:color="auto"/>
        <w:bottom w:val="peopleHats" w:sz="20" w:space="24" w:color="auto"/>
        <w:right w:val="peopleHat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C01F2"/>
    <w:multiLevelType w:val="multilevel"/>
    <w:tmpl w:val="AEBE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496C1A"/>
    <w:multiLevelType w:val="multilevel"/>
    <w:tmpl w:val="F71A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FD0906"/>
    <w:multiLevelType w:val="multilevel"/>
    <w:tmpl w:val="A17C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5F6993"/>
    <w:multiLevelType w:val="multilevel"/>
    <w:tmpl w:val="CF58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D97680"/>
    <w:multiLevelType w:val="multilevel"/>
    <w:tmpl w:val="C44A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041843"/>
    <w:multiLevelType w:val="multilevel"/>
    <w:tmpl w:val="FA5A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0BDC"/>
    <w:rsid w:val="00022EFC"/>
    <w:rsid w:val="00064249"/>
    <w:rsid w:val="00166A00"/>
    <w:rsid w:val="002B0BDC"/>
    <w:rsid w:val="003F3858"/>
    <w:rsid w:val="005646BF"/>
    <w:rsid w:val="006D339C"/>
    <w:rsid w:val="009F493B"/>
    <w:rsid w:val="00D04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39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04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4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82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2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8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8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2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3</Pages>
  <Words>389</Words>
  <Characters>2223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SamLab.ws</cp:lastModifiedBy>
  <cp:revision>4</cp:revision>
  <dcterms:created xsi:type="dcterms:W3CDTF">2015-09-08T13:05:00Z</dcterms:created>
  <dcterms:modified xsi:type="dcterms:W3CDTF">2016-05-31T06:17:00Z</dcterms:modified>
</cp:coreProperties>
</file>